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チラシ全体のレイアウトの表"/>
      </w:tblPr>
      <w:tblGrid>
        <w:gridCol w:w="7484"/>
        <w:gridCol w:w="144"/>
        <w:gridCol w:w="3456"/>
      </w:tblGrid>
      <w:tr w:rsidR="00F820FA" w:rsidRPr="00E74EA2" w:rsidTr="00E74C00">
        <w:trPr>
          <w:trHeight w:hRule="exact" w:val="14400"/>
          <w:jc w:val="center"/>
        </w:trPr>
        <w:tc>
          <w:tcPr>
            <w:tcW w:w="7484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チラシの本文のレイアウト"/>
            </w:tblPr>
            <w:tblGrid>
              <w:gridCol w:w="7484"/>
            </w:tblGrid>
            <w:tr w:rsidR="00F820FA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F820FA" w:rsidRDefault="00E74C00">
                  <w:r>
                    <w:rPr>
                      <w:noProof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-176530</wp:posOffset>
                        </wp:positionH>
                        <wp:positionV relativeFrom="paragraph">
                          <wp:posOffset>0</wp:posOffset>
                        </wp:positionV>
                        <wp:extent cx="4921885" cy="4543425"/>
                        <wp:effectExtent l="0" t="0" r="0" b="9525"/>
                        <wp:wrapNone/>
                        <wp:docPr id="5" name="図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21885" cy="454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F820FA" w:rsidTr="00AA5056">
              <w:trPr>
                <w:trHeight w:hRule="exact" w:val="7254"/>
              </w:trPr>
              <w:tc>
                <w:tcPr>
                  <w:tcW w:w="7200" w:type="dxa"/>
                </w:tcPr>
                <w:p w:rsidR="00F820FA" w:rsidRPr="003837C4" w:rsidRDefault="00CF0DBA" w:rsidP="00A1541D">
                  <w:pPr>
                    <w:pStyle w:val="a5"/>
                    <w:spacing w:before="120" w:after="120" w:line="168" w:lineRule="auto"/>
                    <w:rPr>
                      <w:sz w:val="32"/>
                    </w:rPr>
                  </w:pPr>
                  <w:r w:rsidRPr="00F957E2">
                    <w:rPr>
                      <w:rFonts w:hint="eastAsia"/>
                      <w:color w:val="FF6600"/>
                    </w:rPr>
                    <w:t>7</w:t>
                  </w:r>
                  <w:r w:rsidRPr="00F957E2">
                    <w:rPr>
                      <w:rFonts w:hint="eastAsia"/>
                      <w:color w:val="FF6600"/>
                      <w:sz w:val="56"/>
                    </w:rPr>
                    <w:t>月</w:t>
                  </w:r>
                  <w:r w:rsidRPr="00F957E2">
                    <w:rPr>
                      <w:rFonts w:hint="eastAsia"/>
                      <w:color w:val="FF6600"/>
                    </w:rPr>
                    <w:t>19</w:t>
                  </w:r>
                  <w:r w:rsidRPr="00F957E2">
                    <w:rPr>
                      <w:rFonts w:hint="eastAsia"/>
                      <w:color w:val="FF6600"/>
                      <w:sz w:val="56"/>
                    </w:rPr>
                    <w:t>日(木)</w:t>
                  </w:r>
                  <w:r w:rsidRPr="00F957E2">
                    <w:rPr>
                      <w:rFonts w:hint="eastAsia"/>
                      <w:color w:val="FF6600"/>
                      <w:sz w:val="32"/>
                    </w:rPr>
                    <w:t>13：00～16：00</w:t>
                  </w:r>
                </w:p>
                <w:p w:rsidR="00CF0DBA" w:rsidRDefault="00CF0DBA">
                  <w:pPr>
                    <w:pStyle w:val="a6"/>
                    <w:spacing w:before="120" w:after="120" w:line="192" w:lineRule="auto"/>
                  </w:pPr>
                  <w:r>
                    <w:rPr>
                      <w:rFonts w:hint="eastAsia"/>
                    </w:rPr>
                    <w:t>支え合い活動</w:t>
                  </w:r>
                </w:p>
                <w:p w:rsidR="002D5BD4" w:rsidRPr="002D5BD4" w:rsidRDefault="00D46AE1" w:rsidP="00B00A32">
                  <w:pPr>
                    <w:pStyle w:val="a6"/>
                    <w:spacing w:before="120" w:after="120" w:line="192" w:lineRule="auto"/>
                    <w:ind w:firstLineChars="300" w:firstLine="2880"/>
                    <w:rPr>
                      <w:rFonts w:hint="eastAsi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42545</wp:posOffset>
                            </wp:positionH>
                            <wp:positionV relativeFrom="paragraph">
                              <wp:posOffset>81280</wp:posOffset>
                            </wp:positionV>
                            <wp:extent cx="1276350" cy="571500"/>
                            <wp:effectExtent l="0" t="0" r="0" b="0"/>
                            <wp:wrapNone/>
                            <wp:docPr id="6" name="楕円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76350" cy="5715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66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A5056" w:rsidRPr="00D46AE1" w:rsidRDefault="00AA5056" w:rsidP="00AA5056">
                                        <w:pPr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28"/>
                                          </w:rPr>
                                        </w:pPr>
                                        <w:r w:rsidRPr="00D46AE1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28"/>
                                          </w:rPr>
                                          <w:t>7月限定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oval id="楕円 6" o:spid="_x0000_s1026" style="position:absolute;left:0;text-align:left;margin-left:3.35pt;margin-top:6.4pt;width:100.5pt;height: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" fillcolor="#f60" stroked="f" strokeweight="1pt">
                            <v:stroke joinstyle="miter"/>
                            <v:textbox>
                              <w:txbxContent>
                                <w:p w:rsidR="00AA5056" w:rsidRPr="00D46AE1" w:rsidRDefault="00AA5056" w:rsidP="00AA5056">
                                  <w:pPr>
                                    <w:rPr>
                                      <w:rFonts w:hint="eastAsia"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D46AE1">
                                    <w:rPr>
                                      <w:rFonts w:hint="eastAsia"/>
                                      <w:color w:val="FFFFFF" w:themeColor="background1"/>
                                      <w:sz w:val="28"/>
                                    </w:rPr>
                                    <w:t>7月限定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 w:rsidR="00CF0DBA">
                    <w:rPr>
                      <w:rFonts w:hint="eastAsia"/>
                    </w:rPr>
                    <w:t>応援研修</w:t>
                  </w:r>
                </w:p>
                <w:p w:rsidR="00F820FA" w:rsidRDefault="000A105D" w:rsidP="00A1541D">
                  <w:pPr>
                    <w:pStyle w:val="1"/>
                    <w:spacing w:line="216" w:lineRule="auto"/>
                  </w:pPr>
                  <w:r w:rsidRPr="001E5D24">
                    <w:rPr>
                      <w:rFonts w:hint="eastAsia"/>
                      <w:sz w:val="36"/>
                    </w:rPr>
                    <w:t>“お互いさま”の気持ちで見守りや</w:t>
                  </w:r>
                  <w:r w:rsidR="003837C4" w:rsidRPr="001E5D24">
                    <w:rPr>
                      <w:rFonts w:hint="eastAsia"/>
                      <w:sz w:val="36"/>
                    </w:rPr>
                    <w:t>支え合い</w:t>
                  </w:r>
                  <w:r>
                    <w:rPr>
                      <w:rFonts w:hint="eastAsia"/>
                    </w:rPr>
                    <w:t xml:space="preserve">　</w:t>
                  </w:r>
                </w:p>
                <w:p w:rsidR="00AB40AF" w:rsidRDefault="00544584" w:rsidP="00B443F4">
                  <w:pPr>
                    <w:spacing w:line="320" w:lineRule="exact"/>
                  </w:pPr>
                  <w:r>
                    <w:rPr>
                      <w:rFonts w:hint="eastAsia"/>
                    </w:rPr>
                    <w:t>隣近所のお付き合い</w:t>
                  </w:r>
                  <w:r w:rsidR="001E5D24">
                    <w:rPr>
                      <w:rFonts w:hint="eastAsia"/>
                    </w:rPr>
                    <w:t>や、</w:t>
                  </w:r>
                  <w:r w:rsidR="00A561DC">
                    <w:rPr>
                      <w:rFonts w:hint="eastAsia"/>
                    </w:rPr>
                    <w:t>互いに</w:t>
                  </w:r>
                  <w:r>
                    <w:rPr>
                      <w:rFonts w:hint="eastAsia"/>
                    </w:rPr>
                    <w:t>支え合う</w:t>
                  </w:r>
                  <w:r w:rsidR="00AB40AF">
                    <w:rPr>
                      <w:rFonts w:hint="eastAsia"/>
                    </w:rPr>
                    <w:t>地域づくりの大切</w:t>
                  </w:r>
                  <w:r w:rsidR="001E5D24">
                    <w:rPr>
                      <w:rFonts w:hint="eastAsia"/>
                    </w:rPr>
                    <w:t>さ</w:t>
                  </w:r>
                  <w:r w:rsidR="00AB40AF">
                    <w:rPr>
                      <w:rFonts w:hint="eastAsia"/>
                    </w:rPr>
                    <w:t>、</w:t>
                  </w:r>
                </w:p>
                <w:p w:rsidR="00B76A0C" w:rsidRDefault="00B76A0C" w:rsidP="00B443F4">
                  <w:pPr>
                    <w:spacing w:line="320" w:lineRule="exact"/>
                  </w:pPr>
                  <w:r>
                    <w:rPr>
                      <w:rFonts w:hint="eastAsia"/>
                    </w:rPr>
                    <w:t>活動をする際の</w:t>
                  </w:r>
                  <w:r w:rsidR="000A105D">
                    <w:rPr>
                      <w:rFonts w:hint="eastAsia"/>
                    </w:rPr>
                    <w:t>心構えなど</w:t>
                  </w:r>
                  <w:r w:rsidR="003837C4">
                    <w:rPr>
                      <w:rFonts w:hint="eastAsia"/>
                    </w:rPr>
                    <w:t>を、わかりやすくお話させていただきます。</w:t>
                  </w:r>
                </w:p>
                <w:p w:rsidR="00B443F4" w:rsidRDefault="001E5D24" w:rsidP="00B443F4">
                  <w:pPr>
                    <w:spacing w:line="320" w:lineRule="exact"/>
                  </w:pPr>
                  <w:r>
                    <w:rPr>
                      <w:rFonts w:hint="eastAsia"/>
                    </w:rPr>
                    <w:t>「家でいるより何か活動したい」「仲間づくりをしたい」</w:t>
                  </w:r>
                  <w:r w:rsidR="00D46AE1">
                    <w:rPr>
                      <w:rFonts w:hint="eastAsia"/>
                    </w:rPr>
                    <w:t>「介護保険について詳しく知りたい</w:t>
                  </w:r>
                  <w:r w:rsidR="00B443F4">
                    <w:rPr>
                      <w:rFonts w:hint="eastAsia"/>
                    </w:rPr>
                    <w:t>」と思っている皆さん。ぜひ、参加してみませんか？</w:t>
                  </w:r>
                </w:p>
                <w:p w:rsidR="00AA5056" w:rsidRPr="00B443F4" w:rsidRDefault="00AA5056" w:rsidP="00B443F4">
                  <w:pPr>
                    <w:spacing w:line="320" w:lineRule="exact"/>
                    <w:rPr>
                      <w:rFonts w:hint="eastAsia"/>
                      <w:sz w:val="20"/>
                    </w:rPr>
                  </w:pPr>
                  <w:r w:rsidRPr="00D46AE1">
                    <w:rPr>
                      <w:rFonts w:hint="eastAsia"/>
                      <w:sz w:val="20"/>
                    </w:rPr>
                    <w:t>※研修受講者には「終了証」を発行させていただきます。</w:t>
                  </w:r>
                </w:p>
                <w:p w:rsidR="003837C4" w:rsidRDefault="003837C4" w:rsidP="00A1541D">
                  <w:pPr>
                    <w:spacing w:line="168" w:lineRule="auto"/>
                    <w:rPr>
                      <w:rFonts w:hint="eastAsia"/>
                    </w:rPr>
                  </w:pPr>
                </w:p>
              </w:tc>
            </w:tr>
            <w:tr w:rsidR="00F820FA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F820FA" w:rsidRDefault="00F820FA"/>
              </w:tc>
            </w:tr>
          </w:tbl>
          <w:p w:rsidR="00F820FA" w:rsidRDefault="00F820FA"/>
        </w:tc>
        <w:tc>
          <w:tcPr>
            <w:tcW w:w="144" w:type="dxa"/>
          </w:tcPr>
          <w:p w:rsidR="00F820FA" w:rsidRDefault="00F820FA"/>
        </w:tc>
        <w:tc>
          <w:tcPr>
            <w:tcW w:w="3456" w:type="dxa"/>
          </w:tcPr>
          <w:tbl>
            <w:tblPr>
              <w:tblW w:w="3990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チラシのサイドバーのレイアウト"/>
            </w:tblPr>
            <w:tblGrid>
              <w:gridCol w:w="3990"/>
            </w:tblGrid>
            <w:tr w:rsidR="00F820FA" w:rsidTr="0037340C">
              <w:trPr>
                <w:trHeight w:val="10490"/>
              </w:trPr>
              <w:tc>
                <w:tcPr>
                  <w:tcW w:w="3990" w:type="dxa"/>
                  <w:shd w:val="clear" w:color="auto" w:fill="00A59B" w:themeFill="accent2"/>
                  <w:vAlign w:val="center"/>
                </w:tcPr>
                <w:p w:rsidR="00B76A0C" w:rsidRPr="00B76A0C" w:rsidRDefault="00D30C11" w:rsidP="00B76A0C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1382022B" wp14:editId="7D99E862">
                            <wp:simplePos x="0" y="0"/>
                            <wp:positionH relativeFrom="margin">
                              <wp:posOffset>-230505</wp:posOffset>
                            </wp:positionH>
                            <wp:positionV relativeFrom="paragraph">
                              <wp:posOffset>-9525</wp:posOffset>
                            </wp:positionV>
                            <wp:extent cx="2362200" cy="6677025"/>
                            <wp:effectExtent l="0" t="0" r="0" b="9525"/>
                            <wp:wrapNone/>
                            <wp:docPr id="2" name="テキスト ボックス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362200" cy="6677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2060"/>
                                    </a:solidFill>
                                    <a:ln w="3810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F957E2" w:rsidRDefault="00F957E2" w:rsidP="00F957E2">
                                        <w:pPr>
                                          <w:spacing w:line="320" w:lineRule="exac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  <w:p w:rsidR="00D30C11" w:rsidRDefault="00F957E2" w:rsidP="00F957E2">
                                        <w:pPr>
                                          <w:spacing w:line="320" w:lineRule="exact"/>
                                          <w:rPr>
                                            <w:rFonts w:hint="eastAsia"/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FFFFFF" w:themeColor="background1"/>
                                          </w:rPr>
                                          <w:t>講師：横田一也 氏</w:t>
                                        </w:r>
                                      </w:p>
                                      <w:p w:rsidR="00D30C11" w:rsidRPr="00F957E2" w:rsidRDefault="00F957E2" w:rsidP="00F957E2">
                                        <w:pPr>
                                          <w:spacing w:line="320" w:lineRule="exact"/>
                                          <w:rPr>
                                            <w:color w:val="FFFFFF" w:themeColor="background1"/>
                                            <w:sz w:val="20"/>
                                          </w:rPr>
                                        </w:pPr>
                                        <w:r w:rsidRPr="00F957E2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22"/>
                                          </w:rPr>
                                          <w:t xml:space="preserve">　　　　</w:t>
                                        </w:r>
                                        <w:r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22"/>
                                          </w:rPr>
                                          <w:t xml:space="preserve">　</w:t>
                                        </w:r>
                                        <w:r w:rsidRPr="00F957E2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20"/>
                                          </w:rPr>
                                          <w:t>（</w:t>
                                        </w:r>
                                        <w:r w:rsidRPr="00F957E2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</w:rPr>
                                          <w:t>社会福祉士事務所カラーサ）</w:t>
                                        </w:r>
                                      </w:p>
                                      <w:p w:rsidR="00D30C11" w:rsidRDefault="00D30C11" w:rsidP="00D30C11">
                                        <w:pPr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  <w:p w:rsidR="002D5BD4" w:rsidRDefault="002D5BD4" w:rsidP="00D30C11">
                                        <w:pPr>
                                          <w:rPr>
                                            <w:rFonts w:hint="eastAsia"/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  <w:p w:rsidR="00F957E2" w:rsidRDefault="00F957E2" w:rsidP="00F957E2">
                                        <w:pPr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 w:rsidRPr="00F957E2">
                                          <w:rPr>
                                            <w:rFonts w:hint="eastAsia"/>
                                            <w:color w:val="FFFFFF" w:themeColor="background1"/>
                                          </w:rPr>
                                          <w:t>定員：20名</w:t>
                                        </w:r>
                                      </w:p>
                                      <w:p w:rsidR="00F957E2" w:rsidRDefault="00F957E2" w:rsidP="00F957E2">
                                        <w:pPr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  <w:p w:rsidR="002D5BD4" w:rsidRPr="00F957E2" w:rsidRDefault="002D5BD4" w:rsidP="00F957E2">
                                        <w:pPr>
                                          <w:rPr>
                                            <w:rFonts w:hint="eastAsia"/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  <w:p w:rsidR="00F957E2" w:rsidRDefault="00F957E2" w:rsidP="00F957E2">
                                        <w:pPr>
                                          <w:spacing w:line="320" w:lineRule="exac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 w:rsidRPr="00F957E2">
                                          <w:rPr>
                                            <w:rFonts w:hint="eastAsia"/>
                                            <w:color w:val="FFFFFF" w:themeColor="background1"/>
                                          </w:rPr>
                                          <w:t>場所</w:t>
                                        </w:r>
                                        <w:r>
                                          <w:rPr>
                                            <w:rFonts w:hint="eastAsia"/>
                                            <w:color w:val="FFFFFF" w:themeColor="background1"/>
                                          </w:rPr>
                                          <w:t>：</w:t>
                                        </w:r>
                                        <w:r w:rsidRPr="00F957E2">
                                          <w:rPr>
                                            <w:rFonts w:hint="eastAsia"/>
                                            <w:color w:val="FFFFFF" w:themeColor="background1"/>
                                          </w:rPr>
                                          <w:t>阪南市地域交流館</w:t>
                                        </w:r>
                                      </w:p>
                                      <w:p w:rsidR="00F957E2" w:rsidRPr="00F957E2" w:rsidRDefault="00F957E2" w:rsidP="00F957E2">
                                        <w:pPr>
                                          <w:spacing w:line="320" w:lineRule="exact"/>
                                          <w:ind w:firstLineChars="300" w:firstLine="780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 w:rsidRPr="00F957E2">
                                          <w:rPr>
                                            <w:rFonts w:hint="eastAsia"/>
                                            <w:color w:val="FFFFFF" w:themeColor="background1"/>
                                          </w:rPr>
                                          <w:t>共用会議室3・4</w:t>
                                        </w:r>
                                      </w:p>
                                      <w:p w:rsidR="00F957E2" w:rsidRPr="00F957E2" w:rsidRDefault="00F957E2" w:rsidP="00F957E2">
                                        <w:pPr>
                                          <w:spacing w:line="320" w:lineRule="exact"/>
                                          <w:ind w:firstLineChars="500" w:firstLine="800"/>
                                          <w:rPr>
                                            <w:color w:val="FFFFFF" w:themeColor="background1"/>
                                            <w:sz w:val="22"/>
                                          </w:rPr>
                                        </w:pPr>
                                        <w:sdt>
                                          <w:sdtPr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color w:val="FFFFFF" w:themeColor="background1"/>
                                              <w:sz w:val="16"/>
                                            </w:rPr>
                                            <w:id w:val="1946876592"/>
                                            <w:placeholder>
                                              <w:docPart w:val="8DBBEBE8C03942E7BDFCBF459B755075"/>
                                            </w:placeholder>
                                            <w15:appearance w15:val="hidden"/>
                                            <w:text w:multiLine="1"/>
                                          </w:sdtPr>
                                          <w:sdtContent>
                                            <w:r>
                                              <w:rPr>
                                                <w:rFonts w:ascii="ＭＳ Ｐゴシック" w:eastAsia="ＭＳ Ｐゴシック" w:hAnsi="ＭＳ Ｐゴシック" w:hint="eastAsia"/>
                                                <w:color w:val="FFFFFF" w:themeColor="background1"/>
                                                <w:sz w:val="16"/>
                                              </w:rPr>
                                              <w:t>（</w:t>
                                            </w:r>
                                            <w:r w:rsidRPr="00F957E2">
                                              <w:rPr>
                                                <w:rFonts w:ascii="ＭＳ Ｐゴシック" w:eastAsia="ＭＳ Ｐゴシック" w:hAnsi="ＭＳ Ｐゴシック" w:hint="eastAsia"/>
                                                <w:color w:val="FFFFFF" w:themeColor="background1"/>
                                                <w:sz w:val="16"/>
                                              </w:rPr>
                                              <w:t>阪南市尾崎町1－１８－１５</w:t>
                                            </w:r>
                                          </w:sdtContent>
                                        </w:sdt>
                                        <w:r>
                                          <w:rPr>
                                            <w:rFonts w:ascii="ＭＳ Ｐゴシック" w:eastAsia="ＭＳ Ｐゴシック" w:hAnsi="ＭＳ Ｐゴシック" w:hint="eastAsia"/>
                                            <w:color w:val="FFFFFF" w:themeColor="background1"/>
                                            <w:sz w:val="16"/>
                                          </w:rPr>
                                          <w:t>）</w:t>
                                        </w:r>
                                      </w:p>
                                      <w:p w:rsidR="00D30C11" w:rsidRDefault="00F957E2" w:rsidP="00D30C11">
                                        <w:pPr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FFFFFF" w:themeColor="background1"/>
                                          </w:rPr>
                                          <w:t xml:space="preserve">　　　</w:t>
                                        </w:r>
                                      </w:p>
                                      <w:p w:rsidR="002D5BD4" w:rsidRDefault="002D5BD4" w:rsidP="00D30C11">
                                        <w:pPr>
                                          <w:rPr>
                                            <w:rFonts w:hint="eastAsia"/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  <w:p w:rsidR="00D30C11" w:rsidRPr="00560DD7" w:rsidRDefault="00F957E2" w:rsidP="00D30C11">
                                        <w:pPr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</w:pPr>
                                        <w:r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</w:rPr>
                                          <w:t>内容</w:t>
                                        </w:r>
                                        <w:r>
                                          <w:rPr>
                                            <w:rFonts w:hint="eastAsia"/>
                                            <w:color w:val="FFFFFF" w:themeColor="background1"/>
                                          </w:rPr>
                                          <w:t>：</w:t>
                                        </w:r>
                                        <w:r w:rsidR="00560DD7">
                                          <w:rPr>
                                            <w:rFonts w:hint="eastAsia"/>
                                            <w:color w:val="FFFFFF" w:themeColor="background1"/>
                                          </w:rPr>
                                          <w:t xml:space="preserve"> </w:t>
                                        </w:r>
                                        <w:r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>①</w:t>
                                        </w:r>
                                        <w:r w:rsidR="002D5BD4"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>なぜ支え合い活動</w:t>
                                        </w:r>
                                        <w:r w:rsidR="00B443F4"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>が大切なの？</w:t>
                                        </w:r>
                                      </w:p>
                                      <w:p w:rsidR="00D30C11" w:rsidRPr="00560DD7" w:rsidRDefault="00F957E2" w:rsidP="00D30C11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</w:pPr>
                                        <w:r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 xml:space="preserve">　　　　</w:t>
                                        </w:r>
                                        <w:r w:rsidR="003A76F2"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 xml:space="preserve">　</w:t>
                                        </w:r>
                                        <w:r w:rsidR="00B443F4"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="00B443F4" w:rsidRPr="00560DD7">
                                          <w:rPr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="003A76F2"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 xml:space="preserve"> ②地域包括ケアシステムとは</w:t>
                                        </w:r>
                                      </w:p>
                                      <w:p w:rsidR="00D30C11" w:rsidRPr="00560DD7" w:rsidRDefault="00F957E2" w:rsidP="00D30C11">
                                        <w:pPr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</w:pPr>
                                        <w:r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 xml:space="preserve">　　　　</w:t>
                                        </w:r>
                                        <w:r w:rsidR="00B443F4"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="00B443F4" w:rsidRPr="00560DD7">
                                          <w:rPr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="003A76F2"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 xml:space="preserve">　 </w:t>
                                        </w:r>
                                        <w:r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>③</w:t>
                                        </w:r>
                                        <w:r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>介護保険サービスについて</w:t>
                                        </w:r>
                                      </w:p>
                                      <w:p w:rsidR="00D30C11" w:rsidRPr="00560DD7" w:rsidRDefault="002D5BD4" w:rsidP="00D30C11">
                                        <w:pPr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</w:pPr>
                                        <w:r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 xml:space="preserve">　　　</w:t>
                                        </w:r>
                                        <w:r w:rsidR="003A76F2"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 xml:space="preserve">　 </w:t>
                                        </w:r>
                                        <w:r w:rsidR="00B443F4" w:rsidRPr="00560DD7">
                                          <w:rPr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 xml:space="preserve">  </w:t>
                                        </w:r>
                                        <w:r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 xml:space="preserve">　 ④活動時の心構え　</w:t>
                                        </w:r>
                                        <w:r w:rsidR="003A76F2"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 xml:space="preserve">　　</w:t>
                                        </w:r>
                                        <w:r w:rsidRPr="00560DD7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2"/>
                                          </w:rPr>
                                          <w:t xml:space="preserve">　など</w:t>
                                        </w:r>
                                      </w:p>
                                      <w:p w:rsidR="00D30C11" w:rsidRPr="00D30C11" w:rsidRDefault="00D30C11" w:rsidP="00D30C11">
                                        <w:pPr>
                                          <w:rPr>
                                            <w:rFonts w:hint="eastAsia"/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382022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テキスト ボックス 2" o:spid="_x0000_s1027" type="#_x0000_t202" style="position:absolute;margin-left:-18.15pt;margin-top:-.75pt;width:186pt;height:5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" fillcolor="#002060" stroked="f" strokeweight="3pt">
                            <v:textbox>
                              <w:txbxContent>
                                <w:p w:rsidR="00F957E2" w:rsidRDefault="00F957E2" w:rsidP="00F957E2">
                                  <w:pPr>
                                    <w:spacing w:line="320" w:lineRule="exact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D30C11" w:rsidRDefault="00F957E2" w:rsidP="00F957E2">
                                  <w:pPr>
                                    <w:spacing w:line="320" w:lineRule="exact"/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講師：横田一也 氏</w:t>
                                  </w:r>
                                </w:p>
                                <w:p w:rsidR="00D30C11" w:rsidRPr="00F957E2" w:rsidRDefault="00F957E2" w:rsidP="00F957E2">
                                  <w:pPr>
                                    <w:spacing w:line="320" w:lineRule="exact"/>
                                    <w:rPr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F957E2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 xml:space="preserve">　　　　</w:t>
                                  </w: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 xml:space="preserve">　</w:t>
                                  </w:r>
                                  <w:r w:rsidRPr="00F957E2">
                                    <w:rPr>
                                      <w:rFonts w:hint="eastAsia"/>
                                      <w:color w:val="FFFFFF" w:themeColor="background1"/>
                                      <w:sz w:val="20"/>
                                    </w:rPr>
                                    <w:t>（</w:t>
                                  </w:r>
                                  <w:r w:rsidRPr="00F957E2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</w:rPr>
                                    <w:t>社会福祉士事務所カラーサ）</w:t>
                                  </w:r>
                                </w:p>
                                <w:p w:rsidR="00D30C11" w:rsidRDefault="00D30C11" w:rsidP="00D30C11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2D5BD4" w:rsidRDefault="002D5BD4" w:rsidP="00D30C11">
                                  <w:pP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</w:pPr>
                                </w:p>
                                <w:p w:rsidR="00F957E2" w:rsidRDefault="00F957E2" w:rsidP="00F957E2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F957E2"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定員：20名</w:t>
                                  </w:r>
                                </w:p>
                                <w:p w:rsidR="00F957E2" w:rsidRDefault="00F957E2" w:rsidP="00F957E2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2D5BD4" w:rsidRPr="00F957E2" w:rsidRDefault="002D5BD4" w:rsidP="00F957E2">
                                  <w:pP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</w:pPr>
                                </w:p>
                                <w:p w:rsidR="00F957E2" w:rsidRDefault="00F957E2" w:rsidP="00F957E2">
                                  <w:pPr>
                                    <w:spacing w:line="320" w:lineRule="exact"/>
                                    <w:rPr>
                                      <w:color w:val="FFFFFF" w:themeColor="background1"/>
                                    </w:rPr>
                                  </w:pPr>
                                  <w:r w:rsidRPr="00F957E2"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場所</w:t>
                                  </w: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：</w:t>
                                  </w:r>
                                  <w:r w:rsidRPr="00F957E2"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阪南市地域交流館</w:t>
                                  </w:r>
                                </w:p>
                                <w:p w:rsidR="00F957E2" w:rsidRPr="00F957E2" w:rsidRDefault="00F957E2" w:rsidP="00F957E2">
                                  <w:pPr>
                                    <w:spacing w:line="320" w:lineRule="exact"/>
                                    <w:ind w:firstLineChars="300" w:firstLine="78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F957E2"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共用会議室3・4</w:t>
                                  </w:r>
                                </w:p>
                                <w:p w:rsidR="00F957E2" w:rsidRPr="00F957E2" w:rsidRDefault="00F957E2" w:rsidP="00F957E2">
                                  <w:pPr>
                                    <w:spacing w:line="320" w:lineRule="exact"/>
                                    <w:ind w:firstLineChars="500" w:firstLine="800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ＭＳ Ｐゴシック" w:eastAsia="ＭＳ Ｐゴシック" w:hAnsi="ＭＳ Ｐゴシック" w:hint="eastAsia"/>
                                        <w:color w:val="FFFFFF" w:themeColor="background1"/>
                                        <w:sz w:val="16"/>
                                      </w:rPr>
                                      <w:id w:val="1946876592"/>
                                      <w:placeholder>
                                        <w:docPart w:val="8DBBEBE8C03942E7BDFCBF459B755075"/>
                                      </w:placeholder>
                                      <w15:appearance w15:val="hidden"/>
                                      <w:text w:multiLine="1"/>
                                    </w:sdtPr>
                                    <w:sdtContent>
                                      <w:r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FFFFFF" w:themeColor="background1"/>
                                          <w:sz w:val="16"/>
                                        </w:rPr>
                                        <w:t>（</w:t>
                                      </w:r>
                                      <w:r w:rsidRPr="00F957E2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FFFFFF" w:themeColor="background1"/>
                                          <w:sz w:val="16"/>
                                        </w:rPr>
                                        <w:t>阪南市尾崎町1－１８－１５</w:t>
                                      </w:r>
                                    </w:sdtContent>
                                  </w:sdt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6"/>
                                    </w:rPr>
                                    <w:t>）</w:t>
                                  </w:r>
                                </w:p>
                                <w:p w:rsidR="00D30C11" w:rsidRDefault="00F957E2" w:rsidP="00D30C11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 xml:space="preserve">　　　</w:t>
                                  </w:r>
                                </w:p>
                                <w:p w:rsidR="002D5BD4" w:rsidRDefault="002D5BD4" w:rsidP="00D30C11">
                                  <w:pP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</w:pPr>
                                </w:p>
                                <w:p w:rsidR="00D30C11" w:rsidRPr="00560DD7" w:rsidRDefault="00F957E2" w:rsidP="00D30C11">
                                  <w:pPr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</w:pPr>
                                  <w:r w:rsidRPr="00560DD7"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内容</w:t>
                                  </w: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：</w:t>
                                  </w:r>
                                  <w:r w:rsidR="00560DD7"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560DD7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>①</w:t>
                                  </w:r>
                                  <w:r w:rsidR="002D5BD4" w:rsidRPr="00560DD7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>なぜ支え合い活動</w:t>
                                  </w:r>
                                  <w:r w:rsidR="00B443F4" w:rsidRPr="00560DD7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>が大切なの？</w:t>
                                  </w:r>
                                </w:p>
                                <w:p w:rsidR="00D30C11" w:rsidRPr="00560DD7" w:rsidRDefault="00F957E2" w:rsidP="00D30C11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</w:pPr>
                                  <w:r w:rsidRPr="00560DD7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 xml:space="preserve">　　　　</w:t>
                                  </w:r>
                                  <w:r w:rsidR="003A76F2" w:rsidRPr="00560DD7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 xml:space="preserve">　</w:t>
                                  </w:r>
                                  <w:r w:rsidR="00B443F4" w:rsidRPr="00560DD7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="00B443F4" w:rsidRPr="00560DD7">
                                    <w:rPr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="003A76F2" w:rsidRPr="00560DD7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560DD7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 xml:space="preserve"> ②地域包括ケアシステムとは</w:t>
                                  </w:r>
                                </w:p>
                                <w:p w:rsidR="00D30C11" w:rsidRPr="00560DD7" w:rsidRDefault="00F957E2" w:rsidP="00D30C11">
                                  <w:pPr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</w:pPr>
                                  <w:r w:rsidRPr="00560DD7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 xml:space="preserve">　　　　</w:t>
                                  </w:r>
                                  <w:r w:rsidR="00B443F4" w:rsidRPr="00560DD7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="00B443F4" w:rsidRPr="00560DD7">
                                    <w:rPr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560DD7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="003A76F2" w:rsidRPr="00560DD7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 xml:space="preserve">　 </w:t>
                                  </w:r>
                                  <w:r w:rsidRPr="00560DD7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>③</w:t>
                                  </w:r>
                                  <w:r w:rsidRPr="00560DD7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>介護保険サービスについて</w:t>
                                  </w:r>
                                </w:p>
                                <w:p w:rsidR="00D30C11" w:rsidRPr="00560DD7" w:rsidRDefault="002D5BD4" w:rsidP="00D30C11">
                                  <w:pPr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</w:pPr>
                                  <w:r w:rsidRPr="00560DD7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 xml:space="preserve">　　　</w:t>
                                  </w:r>
                                  <w:r w:rsidR="003A76F2" w:rsidRPr="00560DD7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 xml:space="preserve">　 </w:t>
                                  </w:r>
                                  <w:r w:rsidR="00B443F4" w:rsidRPr="00560DD7">
                                    <w:rPr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 xml:space="preserve">  </w:t>
                                  </w:r>
                                  <w:r w:rsidRPr="00560DD7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 xml:space="preserve">　 ④活動時の心構え　</w:t>
                                  </w:r>
                                  <w:r w:rsidR="003A76F2" w:rsidRPr="00560DD7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 xml:space="preserve">　　</w:t>
                                  </w:r>
                                  <w:r w:rsidRPr="00560DD7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2"/>
                                    </w:rPr>
                                    <w:t xml:space="preserve">　など</w:t>
                                  </w:r>
                                </w:p>
                                <w:p w:rsidR="00D30C11" w:rsidRPr="00D30C11" w:rsidRDefault="00D30C11" w:rsidP="00D30C11">
                                  <w:pP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</w:p>
                <w:p w:rsidR="00B76A0C" w:rsidRDefault="00B76A0C" w:rsidP="00B76A0C">
                  <w:pPr>
                    <w:pStyle w:val="a0"/>
                  </w:pPr>
                </w:p>
                <w:p w:rsidR="00B76A0C" w:rsidRDefault="00B76A0C" w:rsidP="00B76A0C">
                  <w:pPr>
                    <w:pStyle w:val="2"/>
                  </w:pPr>
                </w:p>
                <w:p w:rsidR="00B76A0C" w:rsidRDefault="00B76A0C" w:rsidP="00B76A0C">
                  <w:pPr>
                    <w:pStyle w:val="a0"/>
                  </w:pPr>
                </w:p>
                <w:p w:rsidR="00B76A0C" w:rsidRDefault="00B76A0C" w:rsidP="00B76A0C">
                  <w:pPr>
                    <w:pStyle w:val="2"/>
                  </w:pPr>
                </w:p>
                <w:p w:rsidR="00B76A0C" w:rsidRDefault="00B76A0C" w:rsidP="00B76A0C">
                  <w:pPr>
                    <w:pStyle w:val="a0"/>
                  </w:pPr>
                </w:p>
                <w:p w:rsidR="00B76A0C" w:rsidRDefault="00B76A0C" w:rsidP="00B76A0C">
                  <w:pPr>
                    <w:pStyle w:val="2"/>
                  </w:pPr>
                </w:p>
                <w:p w:rsidR="00B76A0C" w:rsidRDefault="00B76A0C" w:rsidP="00B76A0C">
                  <w:pPr>
                    <w:pStyle w:val="a0"/>
                  </w:pPr>
                </w:p>
                <w:p w:rsidR="00B76A0C" w:rsidRDefault="00B76A0C" w:rsidP="00B76A0C">
                  <w:pPr>
                    <w:pStyle w:val="2"/>
                  </w:pPr>
                </w:p>
                <w:p w:rsidR="00B76A0C" w:rsidRPr="00B76A0C" w:rsidRDefault="00B76A0C" w:rsidP="00B76A0C">
                  <w:pPr>
                    <w:pStyle w:val="a0"/>
                    <w:rPr>
                      <w:rFonts w:hint="eastAsia"/>
                    </w:rPr>
                  </w:pPr>
                </w:p>
              </w:tc>
            </w:tr>
            <w:tr w:rsidR="00F820FA" w:rsidTr="0037340C">
              <w:trPr>
                <w:trHeight w:hRule="exact" w:val="426"/>
              </w:trPr>
              <w:tc>
                <w:tcPr>
                  <w:tcW w:w="3990" w:type="dxa"/>
                </w:tcPr>
                <w:p w:rsidR="00F820FA" w:rsidRDefault="00F820FA" w:rsidP="0037340C">
                  <w:pPr>
                    <w:ind w:firstLineChars="300" w:firstLine="780"/>
                  </w:pPr>
                </w:p>
              </w:tc>
            </w:tr>
            <w:tr w:rsidR="00F820FA" w:rsidTr="0037340C">
              <w:trPr>
                <w:trHeight w:hRule="exact" w:val="3456"/>
              </w:trPr>
              <w:tc>
                <w:tcPr>
                  <w:tcW w:w="3990" w:type="dxa"/>
                  <w:shd w:val="clear" w:color="auto" w:fill="E6A024" w:themeFill="accent1"/>
                  <w:vAlign w:val="center"/>
                </w:tcPr>
                <w:p w:rsidR="0037340C" w:rsidRPr="0037340C" w:rsidRDefault="00D30C11" w:rsidP="0037340C">
                  <w:pPr>
                    <w:pStyle w:val="ac"/>
                    <w:spacing w:line="192" w:lineRule="auto"/>
                    <w:jc w:val="left"/>
                    <w:rPr>
                      <w:sz w:val="18"/>
                    </w:rPr>
                  </w:pPr>
                  <w:r>
                    <w:rPr>
                      <w:rFonts w:hint="eastAsia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-226060</wp:posOffset>
                            </wp:positionH>
                            <wp:positionV relativeFrom="paragraph">
                              <wp:posOffset>-218440</wp:posOffset>
                            </wp:positionV>
                            <wp:extent cx="2343150" cy="2466975"/>
                            <wp:effectExtent l="0" t="0" r="0" b="9525"/>
                            <wp:wrapNone/>
                            <wp:docPr id="4" name="テキスト ボックス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343150" cy="24669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6600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D30C11" w:rsidRPr="002D5BD4" w:rsidRDefault="00D30C11" w:rsidP="00D30C11">
                                        <w:pPr>
                                          <w:pStyle w:val="3"/>
                                          <w:jc w:val="left"/>
                                          <w:rPr>
                                            <w:sz w:val="24"/>
                                          </w:rPr>
                                        </w:pPr>
                                        <w:bookmarkStart w:id="0" w:name="_GoBack"/>
                                        <w:r w:rsidRPr="002D5BD4">
                                          <w:rPr>
                                            <w:rFonts w:hint="eastAsia"/>
                                            <w:sz w:val="24"/>
                                          </w:rPr>
                                          <w:t>《</w:t>
                                        </w:r>
                                        <w:r w:rsidRPr="002D5BD4">
                                          <w:rPr>
                                            <w:rFonts w:hint="eastAsia"/>
                                            <w:sz w:val="24"/>
                                          </w:rPr>
                                          <w:t>申し込み</w:t>
                                        </w:r>
                                        <w:r w:rsidRPr="002D5BD4">
                                          <w:rPr>
                                            <w:rFonts w:hint="eastAsia"/>
                                            <w:sz w:val="24"/>
                                          </w:rPr>
                                          <w:t>》</w:t>
                                        </w:r>
                                      </w:p>
                                      <w:p w:rsidR="00D30C11" w:rsidRPr="002D5BD4" w:rsidRDefault="00D30C11" w:rsidP="00D30C11">
                                        <w:pPr>
                                          <w:pStyle w:val="3"/>
                                          <w:jc w:val="left"/>
                                          <w:rPr>
                                            <w:sz w:val="22"/>
                                          </w:rPr>
                                        </w:pPr>
                                        <w:r w:rsidRPr="002D5BD4">
                                          <w:rPr>
                                            <w:rFonts w:hint="eastAsia"/>
                                            <w:sz w:val="22"/>
                                          </w:rPr>
                                          <w:t>（福）阪南市社会福祉協議会</w:t>
                                        </w:r>
                                      </w:p>
                                      <w:p w:rsidR="00D30C11" w:rsidRPr="002D5BD4" w:rsidRDefault="00D30C11" w:rsidP="00D30C11">
                                        <w:pPr>
                                          <w:pStyle w:val="ac"/>
                                          <w:spacing w:line="192" w:lineRule="auto"/>
                                          <w:rPr>
                                            <w:sz w:val="18"/>
                                          </w:rPr>
                                        </w:pPr>
                                        <w:sdt>
                                          <w:sdtPr>
                                            <w:rPr>
                                              <w:rFonts w:hint="eastAsia"/>
                                              <w:sz w:val="18"/>
                                            </w:rPr>
                                            <w:id w:val="-1681659358"/>
                                            <w:placeholder>
                                              <w:docPart w:val="CF98150979894C06B00BA8AFEEDB61DF"/>
                                            </w:placeholder>
                                            <w15:appearance w15:val="hidden"/>
                                            <w:text w:multiLine="1"/>
                                          </w:sdtPr>
                                          <w:sdtContent>
                                            <w:r w:rsidR="002D5BD4">
                                              <w:rPr>
                                                <w:rFonts w:hint="eastAsia"/>
                                                <w:sz w:val="18"/>
                                              </w:rPr>
                                              <w:t xml:space="preserve">　　　　</w:t>
                                            </w:r>
                                            <w:r w:rsidRPr="002D5BD4">
                                              <w:rPr>
                                                <w:rFonts w:hint="eastAsia"/>
                                                <w:sz w:val="18"/>
                                              </w:rPr>
                                              <w:t>阪南市尾崎町1－１８－１５</w:t>
                                            </w:r>
                                          </w:sdtContent>
                                        </w:sdt>
                                      </w:p>
                                      <w:p w:rsidR="00D30C11" w:rsidRPr="002D5BD4" w:rsidRDefault="00D30C11" w:rsidP="00D30C11">
                                        <w:pPr>
                                          <w:pStyle w:val="ac"/>
                                          <w:spacing w:line="192" w:lineRule="auto"/>
                                          <w:jc w:val="left"/>
                                          <w:rPr>
                                            <w:sz w:val="32"/>
                                          </w:rPr>
                                        </w:pPr>
                                        <w:r w:rsidRPr="002D5BD4">
                                          <w:rPr>
                                            <mc:AlternateContent>
                                              <mc:Choice Requires="w16se">
                                                <w:rFonts w:hint="eastAsia"/>
                                              </mc:Choice>
                                              <mc:Fallback>
                                                <w:rFonts w:ascii="Segoe UI Emoji" w:eastAsia="Segoe UI Emoji" w:hAnsi="Segoe UI Emoji" w:cs="Segoe UI Emoji"/>
                                              </mc:Fallback>
                                            </mc:AlternateContent>
                                            <w:sz w:val="32"/>
                                          </w:rPr>
                                          <mc:AlternateContent>
                                            <mc:Choice Requires="w16se">
                                              <w16se:symEx w16se:font="Segoe UI Emoji" w16se:char="260E"/>
                                            </mc:Choice>
                                            <mc:Fallback>
                                              <w:t>☎</w:t>
                                            </mc:Fallback>
                                          </mc:AlternateContent>
                                        </w:r>
                                        <w:r w:rsidR="002D5BD4">
                                          <w:rPr>
                                            <w:rFonts w:hint="eastAsia"/>
                                            <w:sz w:val="32"/>
                                          </w:rPr>
                                          <w:t xml:space="preserve">　</w:t>
                                        </w:r>
                                        <w:r w:rsidRPr="002D5BD4">
                                          <w:rPr>
                                            <w:rFonts w:hint="eastAsia"/>
                                            <w:sz w:val="32"/>
                                          </w:rPr>
                                          <w:t>072-472-3333</w:t>
                                        </w:r>
                                      </w:p>
                                      <w:p w:rsidR="00D30C11" w:rsidRPr="002D5BD4" w:rsidRDefault="00D30C11" w:rsidP="00D30C11">
                                        <w:pPr>
                                          <w:pStyle w:val="ac"/>
                                          <w:spacing w:line="192" w:lineRule="auto"/>
                                          <w:jc w:val="lef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2D5BD4">
                                          <w:rPr>
                                            <w:rFonts w:hint="eastAsia"/>
                                            <w:sz w:val="28"/>
                                            <w:szCs w:val="28"/>
                                          </w:rPr>
                                          <w:t>FAX：</w:t>
                                        </w:r>
                                        <w:r w:rsidRPr="002D5BD4">
                                          <w:rPr>
                                            <w:rFonts w:hint="eastAsia"/>
                                            <w:sz w:val="32"/>
                                            <w:szCs w:val="28"/>
                                          </w:rPr>
                                          <w:t>072-471-7900</w:t>
                                        </w:r>
                                      </w:p>
                                      <w:p w:rsidR="00D30C11" w:rsidRPr="002D5BD4" w:rsidRDefault="00D30C11" w:rsidP="00D30C11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28"/>
                                          </w:rPr>
                                        </w:pPr>
                                        <w:r w:rsidRPr="002D5BD4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8"/>
                                            <w:szCs w:val="28"/>
                                          </w:rPr>
                                          <w:t>メール：</w:t>
                                        </w:r>
                                        <w:r w:rsidRPr="002D5BD4">
                                          <w:rPr>
                                            <w:color w:val="FFFFFF" w:themeColor="background1"/>
                                            <w:sz w:val="18"/>
                                            <w:szCs w:val="28"/>
                                          </w:rPr>
                                          <w:t>h-shakyo@sb3.so-net.ne.jp</w:t>
                                        </w:r>
                                        <w:bookmarkEnd w:id="0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テキスト ボックス 4" o:spid="_x0000_s1028" type="#_x0000_t202" style="position:absolute;margin-left:-17.8pt;margin-top:-17.2pt;width:184.5pt;height:19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" fillcolor="#f60" stroked="f" strokeweight=".5pt">
                            <v:textbox>
                              <w:txbxContent>
                                <w:p w:rsidR="00D30C11" w:rsidRPr="002D5BD4" w:rsidRDefault="00D30C11" w:rsidP="00D30C11">
                                  <w:pPr>
                                    <w:pStyle w:val="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bookmarkStart w:id="1" w:name="_GoBack"/>
                                  <w:r w:rsidRPr="002D5BD4">
                                    <w:rPr>
                                      <w:rFonts w:hint="eastAsia"/>
                                      <w:sz w:val="24"/>
                                    </w:rPr>
                                    <w:t>《</w:t>
                                  </w:r>
                                  <w:r w:rsidRPr="002D5BD4">
                                    <w:rPr>
                                      <w:rFonts w:hint="eastAsia"/>
                                      <w:sz w:val="24"/>
                                    </w:rPr>
                                    <w:t>申し込み</w:t>
                                  </w:r>
                                  <w:r w:rsidRPr="002D5BD4">
                                    <w:rPr>
                                      <w:rFonts w:hint="eastAsia"/>
                                      <w:sz w:val="24"/>
                                    </w:rPr>
                                    <w:t>》</w:t>
                                  </w:r>
                                </w:p>
                                <w:p w:rsidR="00D30C11" w:rsidRPr="002D5BD4" w:rsidRDefault="00D30C11" w:rsidP="00D30C11">
                                  <w:pPr>
                                    <w:pStyle w:val="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 w:rsidRPr="002D5BD4">
                                    <w:rPr>
                                      <w:rFonts w:hint="eastAsia"/>
                                      <w:sz w:val="22"/>
                                    </w:rPr>
                                    <w:t>（福）阪南市社会福祉協議会</w:t>
                                  </w:r>
                                </w:p>
                                <w:p w:rsidR="00D30C11" w:rsidRPr="002D5BD4" w:rsidRDefault="00D30C11" w:rsidP="00D30C11">
                                  <w:pPr>
                                    <w:pStyle w:val="ac"/>
                                    <w:spacing w:line="192" w:lineRule="auto"/>
                                    <w:rPr>
                                      <w:sz w:val="18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sz w:val="18"/>
                                      </w:rPr>
                                      <w:id w:val="-1681659358"/>
                                      <w:placeholder>
                                        <w:docPart w:val="CF98150979894C06B00BA8AFEEDB61DF"/>
                                      </w:placeholder>
                                      <w15:appearance w15:val="hidden"/>
                                      <w:text w:multiLine="1"/>
                                    </w:sdtPr>
                                    <w:sdtContent>
                                      <w:r w:rsidR="002D5BD4">
                                        <w:rPr>
                                          <w:rFonts w:hint="eastAsia"/>
                                          <w:sz w:val="18"/>
                                        </w:rPr>
                                        <w:t xml:space="preserve">　　　　</w:t>
                                      </w:r>
                                      <w:r w:rsidRPr="002D5BD4">
                                        <w:rPr>
                                          <w:rFonts w:hint="eastAsia"/>
                                          <w:sz w:val="18"/>
                                        </w:rPr>
                                        <w:t>阪南市尾崎町1－１８－１５</w:t>
                                      </w:r>
                                    </w:sdtContent>
                                  </w:sdt>
                                </w:p>
                                <w:p w:rsidR="00D30C11" w:rsidRPr="002D5BD4" w:rsidRDefault="00D30C11" w:rsidP="00D30C11">
                                  <w:pPr>
                                    <w:pStyle w:val="ac"/>
                                    <w:spacing w:line="192" w:lineRule="auto"/>
                                    <w:jc w:val="left"/>
                                    <w:rPr>
                                      <w:sz w:val="32"/>
                                    </w:rPr>
                                  </w:pPr>
                                  <w:r w:rsidRPr="002D5BD4">
                                    <w:rPr>
                                      <mc:AlternateContent>
                                        <mc:Choice Requires="w16se">
                                          <w:rFonts w:hint="eastAsia"/>
                                        </mc:Choice>
                                        <mc:Fallback>
                                          <w:rFonts w:ascii="Segoe UI Emoji" w:eastAsia="Segoe UI Emoji" w:hAnsi="Segoe UI Emoji" w:cs="Segoe UI Emoji"/>
                                        </mc:Fallback>
                                      </mc:AlternateContent>
                                      <w:sz w:val="32"/>
                                    </w:rPr>
                                    <mc:AlternateContent>
                                      <mc:Choice Requires="w16se">
                                        <w16se:symEx w16se:font="Segoe UI Emoji" w16se:char="260E"/>
                                      </mc:Choice>
                                      <mc:Fallback>
                                        <w:t>☎</w:t>
                                      </mc:Fallback>
                                    </mc:AlternateContent>
                                  </w:r>
                                  <w:r w:rsidR="002D5BD4">
                                    <w:rPr>
                                      <w:rFonts w:hint="eastAsia"/>
                                      <w:sz w:val="32"/>
                                    </w:rPr>
                                    <w:t xml:space="preserve">　</w:t>
                                  </w:r>
                                  <w:r w:rsidRPr="002D5BD4">
                                    <w:rPr>
                                      <w:rFonts w:hint="eastAsia"/>
                                      <w:sz w:val="32"/>
                                    </w:rPr>
                                    <w:t>072-472-3333</w:t>
                                  </w:r>
                                </w:p>
                                <w:p w:rsidR="00D30C11" w:rsidRPr="002D5BD4" w:rsidRDefault="00D30C11" w:rsidP="00D30C11">
                                  <w:pPr>
                                    <w:pStyle w:val="ac"/>
                                    <w:spacing w:line="192" w:lineRule="auto"/>
                                    <w:jc w:val="lef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D5BD4"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FAX：</w:t>
                                  </w:r>
                                  <w:r w:rsidRPr="002D5BD4">
                                    <w:rPr>
                                      <w:rFonts w:hint="eastAsia"/>
                                      <w:sz w:val="32"/>
                                      <w:szCs w:val="28"/>
                                    </w:rPr>
                                    <w:t>072-471-7900</w:t>
                                  </w:r>
                                </w:p>
                                <w:p w:rsidR="00D30C11" w:rsidRPr="002D5BD4" w:rsidRDefault="00D30C11" w:rsidP="00D30C11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28"/>
                                    </w:rPr>
                                  </w:pPr>
                                  <w:r w:rsidRPr="002D5BD4">
                                    <w:rPr>
                                      <w:rFonts w:hint="eastAsia"/>
                                      <w:color w:val="FFFFFF" w:themeColor="background1"/>
                                      <w:sz w:val="18"/>
                                      <w:szCs w:val="28"/>
                                    </w:rPr>
                                    <w:t>メール：</w:t>
                                  </w:r>
                                  <w:r w:rsidRPr="002D5BD4">
                                    <w:rPr>
                                      <w:color w:val="FFFFFF" w:themeColor="background1"/>
                                      <w:sz w:val="18"/>
                                      <w:szCs w:val="28"/>
                                    </w:rPr>
                                    <w:t>h-shakyo@sb3.so-net.ne.jp</w:t>
                                  </w:r>
                                  <w:bookmarkEnd w:id="1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F820FA" w:rsidRDefault="00F820FA"/>
        </w:tc>
      </w:tr>
    </w:tbl>
    <w:p w:rsidR="00F820FA" w:rsidRPr="00797810" w:rsidRDefault="00F820FA" w:rsidP="00797810">
      <w:pPr>
        <w:pStyle w:val="aa"/>
        <w:spacing w:line="120" w:lineRule="auto"/>
      </w:pPr>
    </w:p>
    <w:sectPr w:rsidR="00F820FA" w:rsidRPr="00797810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D56969"/>
    <w:multiLevelType w:val="hybridMultilevel"/>
    <w:tmpl w:val="3AE019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DBA"/>
    <w:rsid w:val="00073DC5"/>
    <w:rsid w:val="000A105D"/>
    <w:rsid w:val="001E5D24"/>
    <w:rsid w:val="002A63F6"/>
    <w:rsid w:val="002D5BD4"/>
    <w:rsid w:val="0037340C"/>
    <w:rsid w:val="003837C4"/>
    <w:rsid w:val="003A76F2"/>
    <w:rsid w:val="00535D16"/>
    <w:rsid w:val="00544584"/>
    <w:rsid w:val="00560DD7"/>
    <w:rsid w:val="005C2319"/>
    <w:rsid w:val="005F4F81"/>
    <w:rsid w:val="00746E05"/>
    <w:rsid w:val="00797810"/>
    <w:rsid w:val="007D6D7C"/>
    <w:rsid w:val="008A3096"/>
    <w:rsid w:val="00A1541D"/>
    <w:rsid w:val="00A561DC"/>
    <w:rsid w:val="00AA5056"/>
    <w:rsid w:val="00AB40AF"/>
    <w:rsid w:val="00B00A32"/>
    <w:rsid w:val="00B443F4"/>
    <w:rsid w:val="00B76A0C"/>
    <w:rsid w:val="00C078B1"/>
    <w:rsid w:val="00CF0DBA"/>
    <w:rsid w:val="00D30C11"/>
    <w:rsid w:val="00D46AE1"/>
    <w:rsid w:val="00E74C00"/>
    <w:rsid w:val="00E74EA2"/>
    <w:rsid w:val="00F820FA"/>
    <w:rsid w:val="00F9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4BE5329"/>
  <w15:chartTrackingRefBased/>
  <w15:docId w15:val="{F7F5667B-A0B9-49DA-9228-72790E01D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ja-JP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74EA2"/>
    <w:rPr>
      <w:rFonts w:ascii="Meiryo UI" w:eastAsia="Meiryo UI" w:hAnsi="Meiryo UI" w:cs="Meiryo UI"/>
    </w:rPr>
  </w:style>
  <w:style w:type="paragraph" w:styleId="1">
    <w:name w:val="heading 1"/>
    <w:basedOn w:val="a"/>
    <w:next w:val="a"/>
    <w:link w:val="10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2">
    <w:name w:val="heading 2"/>
    <w:basedOn w:val="a"/>
    <w:next w:val="a0"/>
    <w:link w:val="20"/>
    <w:uiPriority w:val="3"/>
    <w:unhideWhenUsed/>
    <w:qFormat/>
    <w:rsid w:val="00E74EA2"/>
    <w:pPr>
      <w:keepNext/>
      <w:keepLines/>
      <w:spacing w:after="0" w:line="264" w:lineRule="auto"/>
      <w:jc w:val="center"/>
      <w:outlineLvl w:val="1"/>
    </w:pPr>
    <w:rPr>
      <w:caps/>
      <w:color w:val="FFFFFF" w:themeColor="background1"/>
      <w:sz w:val="32"/>
      <w:szCs w:val="32"/>
    </w:rPr>
  </w:style>
  <w:style w:type="paragraph" w:styleId="3">
    <w:name w:val="heading 3"/>
    <w:basedOn w:val="a"/>
    <w:next w:val="a"/>
    <w:link w:val="30"/>
    <w:uiPriority w:val="4"/>
    <w:unhideWhenUsed/>
    <w:qFormat/>
    <w:rsid w:val="00E74EA2"/>
    <w:pPr>
      <w:keepNext/>
      <w:keepLines/>
      <w:spacing w:after="60" w:line="240" w:lineRule="auto"/>
      <w:jc w:val="center"/>
      <w:outlineLvl w:val="2"/>
    </w:pPr>
    <w:rPr>
      <w:caps/>
      <w:color w:val="FFFFFF" w:themeColor="background1"/>
      <w:sz w:val="30"/>
      <w:szCs w:val="30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E74EA2"/>
    <w:pPr>
      <w:keepNext/>
      <w:keepLines/>
      <w:spacing w:before="40" w:after="0"/>
      <w:outlineLvl w:val="3"/>
    </w:pPr>
    <w:rPr>
      <w:color w:val="E6A024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サブタイトル"/>
    <w:basedOn w:val="a6"/>
    <w:link w:val="a7"/>
    <w:uiPriority w:val="2"/>
    <w:qFormat/>
    <w:rsid w:val="008A3096"/>
    <w:pPr>
      <w:numPr>
        <w:ilvl w:val="1"/>
      </w:numPr>
      <w:spacing w:before="440"/>
    </w:pPr>
    <w:rPr>
      <w:color w:val="E6A024" w:themeColor="accent1"/>
    </w:rPr>
  </w:style>
  <w:style w:type="character" w:customStyle="1" w:styleId="a7">
    <w:name w:val="サブタイトルの文字"/>
    <w:basedOn w:val="a1"/>
    <w:link w:val="a5"/>
    <w:uiPriority w:val="2"/>
    <w:rsid w:val="008A3096"/>
    <w:rPr>
      <w:rFonts w:ascii="Meiryo UI" w:eastAsia="Meiryo UI" w:hAnsi="Meiryo UI" w:cs="Meiryo UI"/>
      <w:caps/>
      <w:color w:val="E6A024" w:themeColor="accent1"/>
      <w:kern w:val="28"/>
      <w:sz w:val="96"/>
      <w:szCs w:val="104"/>
    </w:rPr>
  </w:style>
  <w:style w:type="paragraph" w:customStyle="1" w:styleId="a6">
    <w:name w:val="タイトル"/>
    <w:basedOn w:val="a"/>
    <w:next w:val="a"/>
    <w:link w:val="a8"/>
    <w:uiPriority w:val="1"/>
    <w:qFormat/>
    <w:rsid w:val="008A3096"/>
    <w:pPr>
      <w:spacing w:beforeLines="50" w:before="50" w:afterLines="50" w:after="50" w:line="120" w:lineRule="auto"/>
    </w:pPr>
    <w:rPr>
      <w:caps/>
      <w:kern w:val="28"/>
      <w:sz w:val="96"/>
      <w:szCs w:val="104"/>
    </w:rPr>
  </w:style>
  <w:style w:type="character" w:customStyle="1" w:styleId="a8">
    <w:name w:val="タイトルの文字"/>
    <w:basedOn w:val="a1"/>
    <w:link w:val="a6"/>
    <w:uiPriority w:val="1"/>
    <w:rsid w:val="008A3096"/>
    <w:rPr>
      <w:rFonts w:ascii="Meiryo UI" w:eastAsia="Meiryo UI" w:hAnsi="Meiryo UI" w:cs="Meiryo UI"/>
      <w:caps/>
      <w:kern w:val="28"/>
      <w:sz w:val="96"/>
      <w:szCs w:val="104"/>
    </w:rPr>
  </w:style>
  <w:style w:type="character" w:customStyle="1" w:styleId="10">
    <w:name w:val="見出し 1 (文字)"/>
    <w:basedOn w:val="a1"/>
    <w:link w:val="1"/>
    <w:uiPriority w:val="3"/>
    <w:rPr>
      <w:b/>
      <w:bCs/>
      <w:sz w:val="30"/>
      <w:szCs w:val="30"/>
    </w:rPr>
  </w:style>
  <w:style w:type="character" w:styleId="a9">
    <w:name w:val="Placeholder Text"/>
    <w:basedOn w:val="a1"/>
    <w:uiPriority w:val="99"/>
    <w:semiHidden/>
    <w:rPr>
      <w:color w:val="808080"/>
    </w:rPr>
  </w:style>
  <w:style w:type="paragraph" w:styleId="aa">
    <w:name w:val="No Spacing"/>
    <w:link w:val="ab"/>
    <w:uiPriority w:val="1"/>
    <w:qFormat/>
    <w:rsid w:val="00E74EA2"/>
    <w:pPr>
      <w:spacing w:after="0" w:line="240" w:lineRule="auto"/>
    </w:pPr>
    <w:rPr>
      <w:rFonts w:ascii="Meiryo UI" w:eastAsia="Meiryo UI" w:hAnsi="Meiryo UI" w:cs="Meiryo UI"/>
    </w:rPr>
  </w:style>
  <w:style w:type="character" w:customStyle="1" w:styleId="20">
    <w:name w:val="見出し 2 (文字)"/>
    <w:basedOn w:val="a1"/>
    <w:link w:val="2"/>
    <w:uiPriority w:val="3"/>
    <w:rsid w:val="00E74EA2"/>
    <w:rPr>
      <w:rFonts w:ascii="Meiryo UI" w:eastAsia="Meiryo UI" w:hAnsi="Meiryo UI" w:cs="Meiryo UI"/>
      <w:caps/>
      <w:color w:val="FFFFFF" w:themeColor="background1"/>
      <w:sz w:val="32"/>
      <w:szCs w:val="32"/>
    </w:rPr>
  </w:style>
  <w:style w:type="paragraph" w:customStyle="1" w:styleId="a0">
    <w:name w:val="行"/>
    <w:basedOn w:val="a"/>
    <w:next w:val="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見出し 3 (文字)"/>
    <w:basedOn w:val="a1"/>
    <w:link w:val="3"/>
    <w:uiPriority w:val="4"/>
    <w:rsid w:val="00E74EA2"/>
    <w:rPr>
      <w:rFonts w:ascii="Meiryo UI" w:eastAsia="Meiryo UI" w:hAnsi="Meiryo UI" w:cs="Meiryo UI"/>
      <w:caps/>
      <w:color w:val="FFFFFF" w:themeColor="background1"/>
      <w:sz w:val="30"/>
      <w:szCs w:val="30"/>
    </w:rPr>
  </w:style>
  <w:style w:type="paragraph" w:customStyle="1" w:styleId="ac">
    <w:name w:val="連絡先情報"/>
    <w:basedOn w:val="a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ad">
    <w:name w:val="Date"/>
    <w:basedOn w:val="a"/>
    <w:link w:val="ae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ae">
    <w:name w:val="日付 (文字)"/>
    <w:basedOn w:val="a1"/>
    <w:link w:val="ad"/>
    <w:uiPriority w:val="5"/>
    <w:rPr>
      <w:color w:val="FFFFFF" w:themeColor="background1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吹き出し (文字)"/>
    <w:basedOn w:val="a1"/>
    <w:link w:val="af"/>
    <w:uiPriority w:val="99"/>
    <w:semiHidden/>
    <w:rPr>
      <w:rFonts w:ascii="Segoe UI" w:hAnsi="Segoe UI" w:cs="Segoe UI"/>
      <w:sz w:val="18"/>
      <w:szCs w:val="18"/>
    </w:rPr>
  </w:style>
  <w:style w:type="character" w:customStyle="1" w:styleId="40">
    <w:name w:val="見出し 4 (文字)"/>
    <w:basedOn w:val="a1"/>
    <w:link w:val="4"/>
    <w:uiPriority w:val="99"/>
    <w:semiHidden/>
    <w:rsid w:val="00E74EA2"/>
    <w:rPr>
      <w:rFonts w:ascii="Meiryo UI" w:eastAsia="Meiryo UI" w:hAnsi="Meiryo UI" w:cs="Meiryo UI"/>
      <w:color w:val="E6A024" w:themeColor="accent1"/>
    </w:rPr>
  </w:style>
  <w:style w:type="paragraph" w:styleId="af1">
    <w:name w:val="Title"/>
    <w:basedOn w:val="a"/>
    <w:next w:val="a"/>
    <w:link w:val="af2"/>
    <w:uiPriority w:val="10"/>
    <w:qFormat/>
    <w:rsid w:val="00E74EA2"/>
    <w:pPr>
      <w:spacing w:before="240" w:after="120"/>
      <w:jc w:val="center"/>
      <w:outlineLvl w:val="0"/>
    </w:pPr>
    <w:rPr>
      <w:sz w:val="32"/>
      <w:szCs w:val="32"/>
    </w:rPr>
  </w:style>
  <w:style w:type="character" w:customStyle="1" w:styleId="af2">
    <w:name w:val="表題 (文字)"/>
    <w:basedOn w:val="a1"/>
    <w:link w:val="af1"/>
    <w:uiPriority w:val="10"/>
    <w:rsid w:val="00E74EA2"/>
    <w:rPr>
      <w:rFonts w:ascii="Meiryo UI" w:eastAsia="Meiryo UI" w:hAnsi="Meiryo UI" w:cs="Meiryo UI"/>
      <w:sz w:val="32"/>
      <w:szCs w:val="32"/>
    </w:rPr>
  </w:style>
  <w:style w:type="paragraph" w:styleId="af3">
    <w:name w:val="Subtitle"/>
    <w:basedOn w:val="a"/>
    <w:next w:val="a"/>
    <w:link w:val="af4"/>
    <w:uiPriority w:val="11"/>
    <w:qFormat/>
    <w:rsid w:val="00E74EA2"/>
    <w:pPr>
      <w:jc w:val="center"/>
      <w:outlineLvl w:val="1"/>
    </w:pPr>
    <w:rPr>
      <w:sz w:val="24"/>
      <w:szCs w:val="24"/>
    </w:rPr>
  </w:style>
  <w:style w:type="character" w:customStyle="1" w:styleId="af4">
    <w:name w:val="副題 (文字)"/>
    <w:basedOn w:val="a1"/>
    <w:link w:val="af3"/>
    <w:uiPriority w:val="11"/>
    <w:rsid w:val="00E74EA2"/>
    <w:rPr>
      <w:rFonts w:ascii="Meiryo UI" w:eastAsia="Meiryo UI" w:hAnsi="Meiryo UI" w:cs="Meiryo UI"/>
      <w:sz w:val="24"/>
      <w:szCs w:val="24"/>
    </w:rPr>
  </w:style>
  <w:style w:type="character" w:customStyle="1" w:styleId="ab">
    <w:name w:val="行間詰め (文字)"/>
    <w:basedOn w:val="a1"/>
    <w:link w:val="aa"/>
    <w:uiPriority w:val="1"/>
    <w:rsid w:val="003837C4"/>
    <w:rPr>
      <w:rFonts w:ascii="Meiryo UI" w:eastAsia="Meiryo UI" w:hAnsi="Meiryo UI" w:cs="Meiryo UI"/>
    </w:rPr>
  </w:style>
  <w:style w:type="paragraph" w:styleId="af5">
    <w:name w:val="List Paragraph"/>
    <w:basedOn w:val="a"/>
    <w:uiPriority w:val="34"/>
    <w:unhideWhenUsed/>
    <w:qFormat/>
    <w:rsid w:val="00D30C1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kyo001\AppData\Roaming\Microsoft\Templates\&#23395;&#31680;&#12398;&#12452;&#12505;&#12531;&#12488;&#12398;&#12481;&#12521;&#12471;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DBBEBE8C03942E7BDFCBF459B75507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9EB38F8-9854-4F83-B351-43EE40EB7E0C}"/>
      </w:docPartPr>
      <w:docPartBody>
        <w:p w:rsidR="00000000" w:rsidRDefault="00140623" w:rsidP="00140623">
          <w:pPr>
            <w:pStyle w:val="8DBBEBE8C03942E7BDFCBF459B755075"/>
          </w:pPr>
          <w:r>
            <w:rPr>
              <w:lang w:val="ja-JP"/>
            </w:rPr>
            <w:t>[住所 1]</w:t>
          </w:r>
          <w:r>
            <w:br/>
          </w:r>
          <w:r>
            <w:rPr>
              <w:lang w:val="ja-JP"/>
            </w:rPr>
            <w:t>[住所 2]</w:t>
          </w:r>
          <w:r>
            <w:br/>
          </w:r>
          <w:r>
            <w:rPr>
              <w:lang w:val="ja-JP"/>
            </w:rPr>
            <w:t>[電話番号]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623"/>
    <w:rsid w:val="0014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95E257A78824F2F80EDCA378D9B07DE">
    <w:name w:val="495E257A78824F2F80EDCA378D9B07DE"/>
    <w:pPr>
      <w:widowControl w:val="0"/>
      <w:jc w:val="both"/>
    </w:pPr>
  </w:style>
  <w:style w:type="paragraph" w:customStyle="1" w:styleId="8C1082FD77284BAEAD10E8170BC91A9B">
    <w:name w:val="8C1082FD77284BAEAD10E8170BC91A9B"/>
    <w:pPr>
      <w:widowControl w:val="0"/>
      <w:jc w:val="both"/>
    </w:pPr>
  </w:style>
  <w:style w:type="paragraph" w:customStyle="1" w:styleId="9185E23149D545579340C64FBA425552">
    <w:name w:val="9185E23149D545579340C64FBA425552"/>
    <w:pPr>
      <w:widowControl w:val="0"/>
      <w:jc w:val="both"/>
    </w:pPr>
  </w:style>
  <w:style w:type="paragraph" w:customStyle="1" w:styleId="671DC288FEC3499FB7C88A64128277FA">
    <w:name w:val="671DC288FEC3499FB7C88A64128277FA"/>
    <w:pPr>
      <w:widowControl w:val="0"/>
      <w:jc w:val="both"/>
    </w:pPr>
  </w:style>
  <w:style w:type="paragraph" w:customStyle="1" w:styleId="8EFA8FDFBB0246CCABF204D3851C81CE">
    <w:name w:val="8EFA8FDFBB0246CCABF204D3851C81CE"/>
    <w:pPr>
      <w:widowControl w:val="0"/>
      <w:jc w:val="both"/>
    </w:pPr>
  </w:style>
  <w:style w:type="paragraph" w:customStyle="1" w:styleId="09EB8F5612CC433A989886162962ECFC">
    <w:name w:val="09EB8F5612CC433A989886162962ECFC"/>
    <w:pPr>
      <w:widowControl w:val="0"/>
      <w:jc w:val="both"/>
    </w:pPr>
  </w:style>
  <w:style w:type="paragraph" w:customStyle="1" w:styleId="A0F5ED5D03554F509130DE0969C8C8B5">
    <w:name w:val="A0F5ED5D03554F509130DE0969C8C8B5"/>
    <w:pPr>
      <w:widowControl w:val="0"/>
      <w:jc w:val="both"/>
    </w:pPr>
  </w:style>
  <w:style w:type="paragraph" w:customStyle="1" w:styleId="7DDC22E33282464B821A0B3BF53A67AC">
    <w:name w:val="7DDC22E33282464B821A0B3BF53A67AC"/>
    <w:pPr>
      <w:widowControl w:val="0"/>
      <w:jc w:val="both"/>
    </w:pPr>
  </w:style>
  <w:style w:type="paragraph" w:customStyle="1" w:styleId="4FCF5B55244C4B1EB6440499CE2526DE">
    <w:name w:val="4FCF5B55244C4B1EB6440499CE2526DE"/>
    <w:pPr>
      <w:widowControl w:val="0"/>
      <w:jc w:val="both"/>
    </w:pPr>
  </w:style>
  <w:style w:type="paragraph" w:customStyle="1" w:styleId="F31064DA415E42E5BF9247BA9BD8FECB">
    <w:name w:val="F31064DA415E42E5BF9247BA9BD8FECB"/>
    <w:pPr>
      <w:widowControl w:val="0"/>
      <w:jc w:val="both"/>
    </w:pPr>
  </w:style>
  <w:style w:type="paragraph" w:customStyle="1" w:styleId="774201CDC59A47FCBF386620A83BC3BE">
    <w:name w:val="774201CDC59A47FCBF386620A83BC3BE"/>
    <w:pPr>
      <w:widowControl w:val="0"/>
      <w:jc w:val="both"/>
    </w:pPr>
  </w:style>
  <w:style w:type="paragraph" w:customStyle="1" w:styleId="B123D28C037E43AAA67EA7D3B614CBB4">
    <w:name w:val="B123D28C037E43AAA67EA7D3B614CBB4"/>
    <w:pPr>
      <w:widowControl w:val="0"/>
      <w:jc w:val="both"/>
    </w:pPr>
  </w:style>
  <w:style w:type="paragraph" w:customStyle="1" w:styleId="A5FAB4DFFEEF447790381FA5E1D43463">
    <w:name w:val="A5FAB4DFFEEF447790381FA5E1D43463"/>
    <w:pPr>
      <w:widowControl w:val="0"/>
      <w:jc w:val="both"/>
    </w:pPr>
  </w:style>
  <w:style w:type="paragraph" w:customStyle="1" w:styleId="5D02C6FA5D4442E29EBF18A757594135">
    <w:name w:val="5D02C6FA5D4442E29EBF18A757594135"/>
    <w:rsid w:val="00140623"/>
    <w:pPr>
      <w:widowControl w:val="0"/>
      <w:jc w:val="both"/>
    </w:pPr>
  </w:style>
  <w:style w:type="paragraph" w:customStyle="1" w:styleId="CF98150979894C06B00BA8AFEEDB61DF">
    <w:name w:val="CF98150979894C06B00BA8AFEEDB61DF"/>
    <w:rsid w:val="00140623"/>
    <w:pPr>
      <w:widowControl w:val="0"/>
      <w:jc w:val="both"/>
    </w:pPr>
  </w:style>
  <w:style w:type="paragraph" w:customStyle="1" w:styleId="8DBBEBE8C03942E7BDFCBF459B755075">
    <w:name w:val="8DBBEBE8C03942E7BDFCBF459B755075"/>
    <w:rsid w:val="00140623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7B7846-D681-4F86-834C-9CDE57EF7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季節のイベントのチラシ(2)</Template>
  <TotalTime>324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shakyo001</dc:creator>
  <cp:keywords/>
  <dc:description/>
  <cp:lastModifiedBy>shakyo001</cp:lastModifiedBy>
  <cp:revision>9</cp:revision>
  <cp:lastPrinted>2018-07-06T04:06:00Z</cp:lastPrinted>
  <dcterms:created xsi:type="dcterms:W3CDTF">2018-07-04T10:55:00Z</dcterms:created>
  <dcterms:modified xsi:type="dcterms:W3CDTF">2018-07-06T04:09:00Z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